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89" w:rsidRDefault="00843E89">
      <w:r w:rsidRPr="009F3AC7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совм.п.1.png" style="width:468pt;height:643.5pt;visibility:visible">
            <v:imagedata r:id="rId6" o:title=""/>
          </v:shape>
        </w:pict>
      </w:r>
    </w:p>
    <w:p w:rsidR="00843E89" w:rsidRDefault="00843E89" w:rsidP="004A32E8"/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  <w:r w:rsidRPr="009F3AC7">
        <w:rPr>
          <w:noProof/>
          <w:lang w:eastAsia="ru-RU"/>
        </w:rPr>
        <w:pict>
          <v:shape id="Рисунок 1" o:spid="_x0000_i1026" type="#_x0000_t75" alt="совм п.2.png" style="width:468pt;height:643.5pt;visibility:visible">
            <v:imagedata r:id="rId7" o:title=""/>
          </v:shape>
        </w:pict>
      </w: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Default="00843E89" w:rsidP="004A32E8">
      <w:pPr>
        <w:jc w:val="right"/>
      </w:pPr>
    </w:p>
    <w:p w:rsidR="00843E89" w:rsidRPr="004A32E8" w:rsidRDefault="00843E89" w:rsidP="004A32E8">
      <w:pPr>
        <w:jc w:val="right"/>
      </w:pPr>
      <w:r w:rsidRPr="009F3AC7">
        <w:rPr>
          <w:noProof/>
          <w:lang w:eastAsia="ru-RU"/>
        </w:rPr>
        <w:pict>
          <v:shape id="Рисунок 2" o:spid="_x0000_i1027" type="#_x0000_t75" alt="совм.п.3.png" style="width:468pt;height:643.5pt;visibility:visible">
            <v:imagedata r:id="rId8" o:title=""/>
          </v:shape>
        </w:pict>
      </w:r>
    </w:p>
    <w:sectPr w:rsidR="00843E89" w:rsidRPr="004A32E8" w:rsidSect="000C5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E89" w:rsidRDefault="00843E89" w:rsidP="004A32E8">
      <w:pPr>
        <w:spacing w:line="240" w:lineRule="auto"/>
      </w:pPr>
      <w:r>
        <w:separator/>
      </w:r>
    </w:p>
  </w:endnote>
  <w:endnote w:type="continuationSeparator" w:id="1">
    <w:p w:rsidR="00843E89" w:rsidRDefault="00843E89" w:rsidP="004A3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E89" w:rsidRDefault="00843E89" w:rsidP="004A32E8">
      <w:pPr>
        <w:spacing w:line="240" w:lineRule="auto"/>
      </w:pPr>
      <w:r>
        <w:separator/>
      </w:r>
    </w:p>
  </w:footnote>
  <w:footnote w:type="continuationSeparator" w:id="1">
    <w:p w:rsidR="00843E89" w:rsidRDefault="00843E89" w:rsidP="004A32E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2E8"/>
    <w:rsid w:val="000910AE"/>
    <w:rsid w:val="000C5DEA"/>
    <w:rsid w:val="001E2839"/>
    <w:rsid w:val="00254ED6"/>
    <w:rsid w:val="004A32E8"/>
    <w:rsid w:val="004E1483"/>
    <w:rsid w:val="00843E89"/>
    <w:rsid w:val="009E32CD"/>
    <w:rsid w:val="009F3AC7"/>
    <w:rsid w:val="00C85A10"/>
    <w:rsid w:val="00D63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DEA"/>
    <w:pPr>
      <w:spacing w:line="360" w:lineRule="atLeast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A32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32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A32E8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A32E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A32E8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A32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2</Words>
  <Characters>13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2561</dc:creator>
  <cp:keywords/>
  <dc:description/>
  <cp:lastModifiedBy>MaklakovaTB</cp:lastModifiedBy>
  <cp:revision>2</cp:revision>
  <dcterms:created xsi:type="dcterms:W3CDTF">2011-12-19T04:25:00Z</dcterms:created>
  <dcterms:modified xsi:type="dcterms:W3CDTF">2011-12-19T04:25:00Z</dcterms:modified>
</cp:coreProperties>
</file>